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EEC" w:rsidRDefault="00083DCC" w:rsidP="00D22EEC">
      <w:pPr>
        <w:rPr>
          <w:b/>
          <w:sz w:val="28"/>
          <w:szCs w:val="28"/>
        </w:rPr>
      </w:pPr>
      <w:r w:rsidRPr="00083DCC">
        <w:rPr>
          <w:b/>
          <w:sz w:val="28"/>
          <w:szCs w:val="28"/>
        </w:rPr>
        <w:t>Wie is de mol?</w:t>
      </w:r>
    </w:p>
    <w:p w:rsidR="002C7D82" w:rsidRDefault="002C7D82" w:rsidP="002C7D82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270510</wp:posOffset>
                </wp:positionV>
                <wp:extent cx="2287270" cy="2039620"/>
                <wp:effectExtent l="0" t="0" r="19685" b="1841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0F" w:rsidRDefault="00A0080F">
                            <w:pPr>
                              <w:rPr>
                                <w:lang w:val="en-US"/>
                              </w:rPr>
                            </w:pPr>
                            <w:r w:rsidRPr="002C7D82">
                              <w:rPr>
                                <w:lang w:val="en-US"/>
                              </w:rPr>
                              <w:t>Patrick</w:t>
                            </w:r>
                          </w:p>
                          <w:p w:rsidR="00A0080F" w:rsidRPr="002C7D82" w:rsidRDefault="00A0080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Art</w:t>
                            </w:r>
                          </w:p>
                          <w:p w:rsidR="00A0080F" w:rsidRPr="002C7D82" w:rsidRDefault="00A0080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Karin</w:t>
                            </w:r>
                          </w:p>
                          <w:p w:rsidR="00A0080F" w:rsidRPr="002C7D82" w:rsidRDefault="00A0080F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Sundus</w:t>
                            </w:r>
                            <w:proofErr w:type="spellEnd"/>
                          </w:p>
                          <w:p w:rsidR="00A0080F" w:rsidRPr="002C7D82" w:rsidRDefault="00A0080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Anne</w:t>
                            </w:r>
                          </w:p>
                          <w:p w:rsidR="00A0080F" w:rsidRPr="002C7D82" w:rsidRDefault="00A0080F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Pepijn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1.85pt;margin-top:21.3pt;width:180.1pt;height:160.6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">
                <v:textbox style="mso-fit-shape-to-text:t">
                  <w:txbxContent>
                    <w:p w:rsidR="002C7D82" w:rsidRDefault="002C7D82">
                      <w:pPr>
                        <w:rPr>
                          <w:lang w:val="en-US"/>
                        </w:rPr>
                      </w:pPr>
                      <w:r w:rsidRPr="002C7D82">
                        <w:rPr>
                          <w:lang w:val="en-US"/>
                        </w:rPr>
                        <w:t>Patrick</w:t>
                      </w:r>
                    </w:p>
                    <w:p w:rsidR="002C7D82" w:rsidRPr="002C7D82" w:rsidRDefault="002C7D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Art</w:t>
                      </w:r>
                    </w:p>
                    <w:p w:rsidR="002C7D82" w:rsidRPr="002C7D82" w:rsidRDefault="002C7D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Karin</w:t>
                      </w:r>
                    </w:p>
                    <w:p w:rsidR="002C7D82" w:rsidRPr="002C7D82" w:rsidRDefault="002C7D8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Sundus</w:t>
                      </w:r>
                      <w:proofErr w:type="spellEnd"/>
                    </w:p>
                    <w:p w:rsidR="002C7D82" w:rsidRPr="002C7D82" w:rsidRDefault="002C7D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Anne</w:t>
                      </w:r>
                    </w:p>
                    <w:p w:rsidR="002C7D82" w:rsidRPr="002C7D82" w:rsidRDefault="002C7D8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Pepijn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453D69" wp14:editId="4B51AD3A">
            <wp:extent cx="3680460" cy="259725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-Is-De-Mol-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5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0080F">
        <w:rPr>
          <w:rFonts w:ascii="Arial" w:eastAsia="Times New Roman" w:hAnsi="Arial" w:cs="Arial"/>
          <w:b/>
          <w:sz w:val="20"/>
          <w:szCs w:val="20"/>
        </w:rPr>
        <w:t>Competentie: Beslissen en activiteiten initiëren</w:t>
      </w:r>
      <w:r w:rsidRPr="00A0080F">
        <w:rPr>
          <w:rFonts w:ascii="Arial" w:eastAsia="Times New Roman" w:hAnsi="Arial" w:cs="Arial"/>
          <w:sz w:val="20"/>
          <w:szCs w:val="20"/>
        </w:rPr>
        <w:t>.</w:t>
      </w: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  <w:r w:rsidRPr="00A0080F">
        <w:rPr>
          <w:rFonts w:ascii="Arial" w:eastAsia="Times New Roman" w:hAnsi="Arial" w:cs="Arial"/>
          <w:i/>
          <w:sz w:val="20"/>
          <w:szCs w:val="20"/>
        </w:rPr>
        <w:t>Gedragscriteria: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Neemt besluiten op tijd. Stelt besluiten niet onnodig uit.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Geeft een eigen mening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Doet iets wat niet gevraagd werd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Grijpt kansen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Onderneemt iets om de voortgang te versnellen</w:t>
      </w:r>
      <w:bookmarkStart w:id="0" w:name="_GoBack"/>
      <w:bookmarkEnd w:id="0"/>
    </w:p>
    <w:p w:rsidR="00083DCC" w:rsidRPr="00083DCC" w:rsidRDefault="00083DCC" w:rsidP="00083DC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:rsidR="00083DCC" w:rsidRPr="00FA3F93" w:rsidRDefault="00083DCC" w:rsidP="00083DC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FA3F93">
        <w:rPr>
          <w:rFonts w:ascii="Arial" w:eastAsia="Times New Roman" w:hAnsi="Arial" w:cs="Arial"/>
          <w:b/>
          <w:szCs w:val="24"/>
        </w:rPr>
        <w:t>Competentie: Samenwerken en overleggen.</w:t>
      </w:r>
    </w:p>
    <w:p w:rsidR="00083DCC" w:rsidRPr="00FA3F93" w:rsidRDefault="00083DCC" w:rsidP="00083DCC">
      <w:pPr>
        <w:spacing w:after="0" w:line="240" w:lineRule="auto"/>
        <w:rPr>
          <w:rFonts w:ascii="Arial" w:eastAsia="Times New Roman" w:hAnsi="Arial" w:cs="Arial"/>
          <w:b/>
          <w:i/>
          <w:szCs w:val="24"/>
        </w:rPr>
      </w:pPr>
      <w:r w:rsidRPr="00FA3F93">
        <w:rPr>
          <w:rFonts w:ascii="Arial" w:eastAsia="Times New Roman" w:hAnsi="Arial" w:cs="Arial"/>
          <w:b/>
          <w:i/>
          <w:szCs w:val="24"/>
        </w:rPr>
        <w:t>Gedragscriteria:</w:t>
      </w:r>
    </w:p>
    <w:p w:rsidR="00083DCC" w:rsidRPr="00FA3F93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</w:rPr>
      </w:pPr>
      <w:r w:rsidRPr="00FA3F93">
        <w:rPr>
          <w:rFonts w:ascii="Arial" w:hAnsi="Arial" w:cs="Arial"/>
          <w:b/>
        </w:rPr>
        <w:t>Stelt gezamenlijk belang boven eigen belang</w:t>
      </w:r>
    </w:p>
    <w:p w:rsidR="00083DCC" w:rsidRPr="00FA3F93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</w:rPr>
      </w:pPr>
      <w:r w:rsidRPr="00FA3F93">
        <w:rPr>
          <w:rFonts w:ascii="Arial" w:hAnsi="Arial" w:cs="Arial"/>
          <w:b/>
        </w:rPr>
        <w:t>Steunt de voorstellen van anderen</w:t>
      </w:r>
    </w:p>
    <w:p w:rsidR="00083DCC" w:rsidRPr="00FA3F93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</w:rPr>
      </w:pPr>
      <w:r w:rsidRPr="00FA3F93">
        <w:rPr>
          <w:rFonts w:ascii="Arial" w:hAnsi="Arial" w:cs="Arial"/>
          <w:b/>
        </w:rPr>
        <w:t>Zet zich in voor het bereiken van win-win oplossingen</w:t>
      </w:r>
    </w:p>
    <w:p w:rsidR="00083DCC" w:rsidRPr="00FA3F93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</w:rPr>
      </w:pPr>
      <w:r w:rsidRPr="00FA3F93">
        <w:rPr>
          <w:rFonts w:ascii="Arial" w:hAnsi="Arial" w:cs="Arial"/>
          <w:b/>
        </w:rPr>
        <w:t>Levert een bijdrage aan de groepstaak</w:t>
      </w:r>
    </w:p>
    <w:p w:rsidR="00083DCC" w:rsidRPr="00FA3F93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b/>
        </w:rPr>
      </w:pPr>
      <w:r w:rsidRPr="00FA3F93">
        <w:rPr>
          <w:rFonts w:ascii="Arial" w:hAnsi="Arial" w:cs="Arial"/>
          <w:b/>
        </w:rPr>
        <w:t>Blijft meedenken en bijdragen leveren</w:t>
      </w:r>
    </w:p>
    <w:p w:rsidR="00083DCC" w:rsidRPr="00083DCC" w:rsidRDefault="00083DCC" w:rsidP="00083DCC">
      <w:pPr>
        <w:spacing w:after="0" w:line="240" w:lineRule="auto"/>
        <w:rPr>
          <w:rFonts w:ascii="Arial" w:eastAsia="Times New Roman" w:hAnsi="Arial" w:cs="Arial"/>
          <w:szCs w:val="24"/>
        </w:rPr>
      </w:pP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A0080F">
        <w:rPr>
          <w:rFonts w:ascii="Arial" w:eastAsia="Times New Roman" w:hAnsi="Arial" w:cs="Arial"/>
          <w:b/>
          <w:sz w:val="20"/>
          <w:szCs w:val="20"/>
        </w:rPr>
        <w:t>Competentie: Luisteren.</w:t>
      </w: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  <w:r w:rsidRPr="00A0080F">
        <w:rPr>
          <w:rFonts w:ascii="Arial" w:eastAsia="Times New Roman" w:hAnsi="Arial" w:cs="Arial"/>
          <w:i/>
          <w:sz w:val="20"/>
          <w:szCs w:val="20"/>
        </w:rPr>
        <w:t>Gedragscriteria: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Geeft door gedrag en houding blijk van interesse voor wat de anderen inbrengen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Laat de ander uitspreken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Vraagt door op gegeven informatie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Geeft anderen de ruimte om een mening of idee in te brengen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Geeft een goede samenvatting van wat is gezegd</w:t>
      </w:r>
    </w:p>
    <w:p w:rsidR="00083DCC" w:rsidRPr="00083DCC" w:rsidRDefault="00083DCC" w:rsidP="00083DCC">
      <w:pPr>
        <w:spacing w:after="0" w:line="240" w:lineRule="auto"/>
        <w:rPr>
          <w:rFonts w:ascii="Arial" w:eastAsia="Times New Roman" w:hAnsi="Arial" w:cs="Arial"/>
          <w:szCs w:val="24"/>
        </w:rPr>
      </w:pP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A0080F">
        <w:rPr>
          <w:rFonts w:ascii="Arial" w:eastAsia="Times New Roman" w:hAnsi="Arial" w:cs="Arial"/>
          <w:b/>
          <w:sz w:val="20"/>
          <w:szCs w:val="20"/>
        </w:rPr>
        <w:t>Competentie: Overtuigen en beïnvloeden.</w:t>
      </w:r>
    </w:p>
    <w:p w:rsidR="00083DCC" w:rsidRPr="00A0080F" w:rsidRDefault="00083DCC" w:rsidP="00083DCC">
      <w:pPr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  <w:r w:rsidRPr="00A0080F">
        <w:rPr>
          <w:rFonts w:ascii="Arial" w:eastAsia="Times New Roman" w:hAnsi="Arial" w:cs="Arial"/>
          <w:i/>
          <w:sz w:val="20"/>
          <w:szCs w:val="20"/>
        </w:rPr>
        <w:t>Gedragscriteria: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Legt helder uit waarom iets is gedaan of gedaan moet worden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Benoemt duidelijk de voordelen van eigen ideeën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Toetst of een boodschap is overgekomen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Benoemt het gezamenlijk belang</w:t>
      </w:r>
    </w:p>
    <w:p w:rsidR="00083DCC" w:rsidRPr="00A0080F" w:rsidRDefault="00083DCC" w:rsidP="00083DC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A0080F">
        <w:rPr>
          <w:rFonts w:ascii="Arial" w:hAnsi="Arial" w:cs="Arial"/>
          <w:sz w:val="20"/>
          <w:szCs w:val="20"/>
        </w:rPr>
        <w:t>Benoemt wat de nadelen zijn wanneer men niet met zijn ideeën zou instemmen</w:t>
      </w:r>
    </w:p>
    <w:p w:rsidR="002002B8" w:rsidRDefault="002002B8" w:rsidP="00D22EEC"/>
    <w:p w:rsidR="00854DD5" w:rsidRPr="002C7D82" w:rsidRDefault="002C7D82" w:rsidP="00D22EEC">
      <w:pPr>
        <w:rPr>
          <w:b/>
        </w:rPr>
      </w:pPr>
      <w:r w:rsidRPr="002C7D82">
        <w:rPr>
          <w:b/>
        </w:rPr>
        <w:t xml:space="preserve">Opdracht: </w:t>
      </w:r>
      <w:r w:rsidR="00FA3F93">
        <w:rPr>
          <w:b/>
        </w:rPr>
        <w:t>geef een onderbouwing op de vraag: w</w:t>
      </w:r>
      <w:r w:rsidR="00083DCC" w:rsidRPr="002C7D82">
        <w:rPr>
          <w:b/>
        </w:rPr>
        <w:t xml:space="preserve">ie is </w:t>
      </w:r>
      <w:r w:rsidR="00083DCC" w:rsidRPr="00A0080F">
        <w:rPr>
          <w:b/>
          <w:u w:val="single"/>
        </w:rPr>
        <w:t>de beste</w:t>
      </w:r>
      <w:r w:rsidR="00083DCC" w:rsidRPr="002C7D82">
        <w:rPr>
          <w:b/>
        </w:rPr>
        <w:t xml:space="preserve"> op de competentie</w:t>
      </w:r>
      <w:r w:rsidR="00A0080F">
        <w:rPr>
          <w:b/>
        </w:rPr>
        <w:t>: S</w:t>
      </w:r>
      <w:r w:rsidR="00083DCC" w:rsidRPr="002C7D82">
        <w:rPr>
          <w:b/>
        </w:rPr>
        <w:t>amenwerken</w:t>
      </w:r>
      <w:r w:rsidR="00A0080F">
        <w:rPr>
          <w:b/>
        </w:rPr>
        <w:t xml:space="preserve"> en overleggen (E)</w:t>
      </w:r>
      <w:r w:rsidR="00083DCC" w:rsidRPr="002C7D82">
        <w:rPr>
          <w:b/>
        </w:rPr>
        <w:t>? Wie is</w:t>
      </w:r>
      <w:r w:rsidR="00A0080F">
        <w:rPr>
          <w:b/>
        </w:rPr>
        <w:t>, volgens jou</w:t>
      </w:r>
      <w:r w:rsidR="00083DCC" w:rsidRPr="002C7D82">
        <w:rPr>
          <w:b/>
        </w:rPr>
        <w:t xml:space="preserve"> </w:t>
      </w:r>
      <w:r w:rsidR="00083DCC" w:rsidRPr="00A0080F">
        <w:rPr>
          <w:b/>
          <w:u w:val="single"/>
        </w:rPr>
        <w:t>“de mol”</w:t>
      </w:r>
      <w:r w:rsidR="00083DCC" w:rsidRPr="002C7D82">
        <w:rPr>
          <w:b/>
        </w:rPr>
        <w:t xml:space="preserve"> </w:t>
      </w:r>
      <w:r w:rsidR="00A0080F">
        <w:rPr>
          <w:b/>
        </w:rPr>
        <w:t xml:space="preserve">. </w:t>
      </w:r>
    </w:p>
    <w:sectPr w:rsidR="00854DD5" w:rsidRPr="002C7D82" w:rsidSect="00083DCC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80F" w:rsidRDefault="00A0080F" w:rsidP="00556782">
      <w:pPr>
        <w:spacing w:after="0" w:line="240" w:lineRule="auto"/>
      </w:pPr>
      <w:r>
        <w:separator/>
      </w:r>
    </w:p>
  </w:endnote>
  <w:endnote w:type="continuationSeparator" w:id="0">
    <w:p w:rsidR="00A0080F" w:rsidRDefault="00A0080F" w:rsidP="0055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4869"/>
      <w:docPartObj>
        <w:docPartGallery w:val="Page Numbers (Bottom of Page)"/>
        <w:docPartUnique/>
      </w:docPartObj>
    </w:sdtPr>
    <w:sdtContent>
      <w:p w:rsidR="00A0080F" w:rsidRDefault="00A0080F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080F" w:rsidRDefault="00A0080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80F" w:rsidRDefault="00A0080F" w:rsidP="00556782">
      <w:pPr>
        <w:spacing w:after="0" w:line="240" w:lineRule="auto"/>
      </w:pPr>
      <w:r>
        <w:separator/>
      </w:r>
    </w:p>
  </w:footnote>
  <w:footnote w:type="continuationSeparator" w:id="0">
    <w:p w:rsidR="00A0080F" w:rsidRDefault="00A0080F" w:rsidP="00556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80F" w:rsidRDefault="00A0080F">
    <w:pPr>
      <w:pStyle w:val="Koptekst"/>
    </w:pPr>
    <w:r>
      <w:rPr>
        <w:noProof/>
      </w:rPr>
      <w:drawing>
        <wp:inline distT="0" distB="0" distL="0" distR="0" wp14:anchorId="77A5279B" wp14:editId="15ED5195">
          <wp:extent cx="1143000" cy="365760"/>
          <wp:effectExtent l="19050" t="0" r="0" b="0"/>
          <wp:docPr id="4" name="Afbeelding 3" descr="NORDWIN-LOGO_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WIN-LOGO_mai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80F" w:rsidRDefault="00A0080F">
    <w:pPr>
      <w:pStyle w:val="Koptekst"/>
    </w:pPr>
    <w:r w:rsidRPr="00537263">
      <w:rPr>
        <w:noProof/>
      </w:rPr>
      <w:drawing>
        <wp:inline distT="0" distB="0" distL="0" distR="0" wp14:anchorId="4C5F86BD" wp14:editId="07C0D0B0">
          <wp:extent cx="1143000" cy="365760"/>
          <wp:effectExtent l="19050" t="0" r="0" b="0"/>
          <wp:docPr id="2" name="Afbeelding 1" descr="NORDWIN-LOGO_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WIN-LOGO_mai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283"/>
    <w:multiLevelType w:val="hybridMultilevel"/>
    <w:tmpl w:val="AFF269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F4F1E"/>
    <w:multiLevelType w:val="hybridMultilevel"/>
    <w:tmpl w:val="FE6893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3457A"/>
    <w:multiLevelType w:val="hybridMultilevel"/>
    <w:tmpl w:val="8DDCD510"/>
    <w:lvl w:ilvl="0" w:tplc="BB7E6B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62CE6"/>
    <w:multiLevelType w:val="hybridMultilevel"/>
    <w:tmpl w:val="E9365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E3C72"/>
    <w:multiLevelType w:val="hybridMultilevel"/>
    <w:tmpl w:val="287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AE"/>
    <w:rsid w:val="00034966"/>
    <w:rsid w:val="00042391"/>
    <w:rsid w:val="00067BE0"/>
    <w:rsid w:val="00081722"/>
    <w:rsid w:val="00083DCC"/>
    <w:rsid w:val="000A17E5"/>
    <w:rsid w:val="00137414"/>
    <w:rsid w:val="001942D6"/>
    <w:rsid w:val="001C596B"/>
    <w:rsid w:val="001E28F8"/>
    <w:rsid w:val="001F1CB6"/>
    <w:rsid w:val="002002B8"/>
    <w:rsid w:val="002C7D82"/>
    <w:rsid w:val="00351538"/>
    <w:rsid w:val="003C363D"/>
    <w:rsid w:val="003C419D"/>
    <w:rsid w:val="0049481B"/>
    <w:rsid w:val="00497436"/>
    <w:rsid w:val="004A620C"/>
    <w:rsid w:val="00502850"/>
    <w:rsid w:val="00537263"/>
    <w:rsid w:val="00556782"/>
    <w:rsid w:val="00570B76"/>
    <w:rsid w:val="0058470D"/>
    <w:rsid w:val="00590AAE"/>
    <w:rsid w:val="005D3AF4"/>
    <w:rsid w:val="005F1A05"/>
    <w:rsid w:val="00634707"/>
    <w:rsid w:val="007535DD"/>
    <w:rsid w:val="0077432E"/>
    <w:rsid w:val="007E68FB"/>
    <w:rsid w:val="00806E0E"/>
    <w:rsid w:val="008309B1"/>
    <w:rsid w:val="00854DD5"/>
    <w:rsid w:val="00857FF3"/>
    <w:rsid w:val="00873318"/>
    <w:rsid w:val="00875A8D"/>
    <w:rsid w:val="008B2B20"/>
    <w:rsid w:val="008E549F"/>
    <w:rsid w:val="00911F0B"/>
    <w:rsid w:val="009414DB"/>
    <w:rsid w:val="009D3AF8"/>
    <w:rsid w:val="00A0080F"/>
    <w:rsid w:val="00A06EF0"/>
    <w:rsid w:val="00A234DC"/>
    <w:rsid w:val="00AD5C38"/>
    <w:rsid w:val="00AF1CC6"/>
    <w:rsid w:val="00B43C47"/>
    <w:rsid w:val="00B73908"/>
    <w:rsid w:val="00B93BD7"/>
    <w:rsid w:val="00D21809"/>
    <w:rsid w:val="00D22EEC"/>
    <w:rsid w:val="00D55DEF"/>
    <w:rsid w:val="00DB5363"/>
    <w:rsid w:val="00F20B1E"/>
    <w:rsid w:val="00F35E12"/>
    <w:rsid w:val="00FA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autoRedefine/>
    <w:qFormat/>
    <w:rsid w:val="00806E0E"/>
    <w:pPr>
      <w:keepNext/>
      <w:widowControl w:val="0"/>
      <w:tabs>
        <w:tab w:val="left" w:pos="284"/>
        <w:tab w:val="left" w:pos="567"/>
        <w:tab w:val="left" w:pos="1418"/>
      </w:tabs>
      <w:spacing w:after="0" w:line="240" w:lineRule="auto"/>
      <w:outlineLvl w:val="1"/>
    </w:pPr>
    <w:rPr>
      <w:rFonts w:ascii="Arial" w:eastAsia="Times New Roman" w:hAnsi="Arial" w:cs="Times New Roman"/>
      <w:b/>
      <w:snapToGrid w:val="0"/>
      <w:sz w:val="28"/>
    </w:rPr>
  </w:style>
  <w:style w:type="paragraph" w:styleId="Kop3">
    <w:name w:val="heading 3"/>
    <w:basedOn w:val="Standaard"/>
    <w:next w:val="Standaard"/>
    <w:link w:val="Kop3Char"/>
    <w:autoRedefine/>
    <w:qFormat/>
    <w:rsid w:val="00806E0E"/>
    <w:pPr>
      <w:keepNext/>
      <w:widowControl w:val="0"/>
      <w:spacing w:after="0" w:line="240" w:lineRule="auto"/>
      <w:outlineLvl w:val="2"/>
    </w:pPr>
    <w:rPr>
      <w:rFonts w:ascii="Arial" w:eastAsia="Times New Roman" w:hAnsi="Arial" w:cs="Times New Roman"/>
      <w:b/>
      <w:snapToGrid w:val="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20B1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5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7FF3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8E549F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D21809"/>
  </w:style>
  <w:style w:type="paragraph" w:styleId="Koptekst">
    <w:name w:val="header"/>
    <w:basedOn w:val="Standaard"/>
    <w:link w:val="KoptekstChar"/>
    <w:uiPriority w:val="99"/>
    <w:unhideWhenUsed/>
    <w:rsid w:val="00556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6782"/>
  </w:style>
  <w:style w:type="paragraph" w:styleId="Voettekst">
    <w:name w:val="footer"/>
    <w:basedOn w:val="Standaard"/>
    <w:link w:val="VoettekstChar"/>
    <w:uiPriority w:val="99"/>
    <w:unhideWhenUsed/>
    <w:rsid w:val="00556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56782"/>
  </w:style>
  <w:style w:type="paragraph" w:customStyle="1" w:styleId="Default">
    <w:name w:val="Default"/>
    <w:rsid w:val="0055678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rsid w:val="00806E0E"/>
    <w:rPr>
      <w:rFonts w:ascii="Arial" w:eastAsia="Times New Roman" w:hAnsi="Arial" w:cs="Times New Roman"/>
      <w:b/>
      <w:snapToGrid w:val="0"/>
      <w:sz w:val="28"/>
    </w:rPr>
  </w:style>
  <w:style w:type="character" w:customStyle="1" w:styleId="Kop3Char">
    <w:name w:val="Kop 3 Char"/>
    <w:basedOn w:val="Standaardalinea-lettertype"/>
    <w:link w:val="Kop3"/>
    <w:rsid w:val="00806E0E"/>
    <w:rPr>
      <w:rFonts w:ascii="Arial" w:eastAsia="Times New Roman" w:hAnsi="Arial" w:cs="Times New Roman"/>
      <w:b/>
      <w:snapToGrid w:val="0"/>
    </w:rPr>
  </w:style>
  <w:style w:type="character" w:styleId="Hyperlink">
    <w:name w:val="Hyperlink"/>
    <w:uiPriority w:val="99"/>
    <w:unhideWhenUsed/>
    <w:rsid w:val="00806E0E"/>
    <w:rPr>
      <w:color w:val="0000FF"/>
      <w:u w:val="single"/>
    </w:rPr>
  </w:style>
  <w:style w:type="table" w:styleId="Tabelraster">
    <w:name w:val="Table Grid"/>
    <w:basedOn w:val="Standaardtabel"/>
    <w:uiPriority w:val="59"/>
    <w:rsid w:val="007E6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Standaard"/>
    <w:uiPriority w:val="99"/>
    <w:unhideWhenUsed/>
    <w:rsid w:val="00D22E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D22EEC"/>
    <w:rPr>
      <w:b/>
      <w:bCs/>
    </w:rPr>
  </w:style>
  <w:style w:type="character" w:styleId="Nadruk">
    <w:name w:val="Emphasis"/>
    <w:basedOn w:val="Standaardalinea-lettertype"/>
    <w:uiPriority w:val="20"/>
    <w:qFormat/>
    <w:rsid w:val="00D22E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autoRedefine/>
    <w:qFormat/>
    <w:rsid w:val="00806E0E"/>
    <w:pPr>
      <w:keepNext/>
      <w:widowControl w:val="0"/>
      <w:tabs>
        <w:tab w:val="left" w:pos="284"/>
        <w:tab w:val="left" w:pos="567"/>
        <w:tab w:val="left" w:pos="1418"/>
      </w:tabs>
      <w:spacing w:after="0" w:line="240" w:lineRule="auto"/>
      <w:outlineLvl w:val="1"/>
    </w:pPr>
    <w:rPr>
      <w:rFonts w:ascii="Arial" w:eastAsia="Times New Roman" w:hAnsi="Arial" w:cs="Times New Roman"/>
      <w:b/>
      <w:snapToGrid w:val="0"/>
      <w:sz w:val="28"/>
    </w:rPr>
  </w:style>
  <w:style w:type="paragraph" w:styleId="Kop3">
    <w:name w:val="heading 3"/>
    <w:basedOn w:val="Standaard"/>
    <w:next w:val="Standaard"/>
    <w:link w:val="Kop3Char"/>
    <w:autoRedefine/>
    <w:qFormat/>
    <w:rsid w:val="00806E0E"/>
    <w:pPr>
      <w:keepNext/>
      <w:widowControl w:val="0"/>
      <w:spacing w:after="0" w:line="240" w:lineRule="auto"/>
      <w:outlineLvl w:val="2"/>
    </w:pPr>
    <w:rPr>
      <w:rFonts w:ascii="Arial" w:eastAsia="Times New Roman" w:hAnsi="Arial" w:cs="Times New Roman"/>
      <w:b/>
      <w:snapToGrid w:val="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20B1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5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7FF3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8E549F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D21809"/>
  </w:style>
  <w:style w:type="paragraph" w:styleId="Koptekst">
    <w:name w:val="header"/>
    <w:basedOn w:val="Standaard"/>
    <w:link w:val="KoptekstChar"/>
    <w:uiPriority w:val="99"/>
    <w:unhideWhenUsed/>
    <w:rsid w:val="00556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6782"/>
  </w:style>
  <w:style w:type="paragraph" w:styleId="Voettekst">
    <w:name w:val="footer"/>
    <w:basedOn w:val="Standaard"/>
    <w:link w:val="VoettekstChar"/>
    <w:uiPriority w:val="99"/>
    <w:unhideWhenUsed/>
    <w:rsid w:val="00556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56782"/>
  </w:style>
  <w:style w:type="paragraph" w:customStyle="1" w:styleId="Default">
    <w:name w:val="Default"/>
    <w:rsid w:val="0055678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rsid w:val="00806E0E"/>
    <w:rPr>
      <w:rFonts w:ascii="Arial" w:eastAsia="Times New Roman" w:hAnsi="Arial" w:cs="Times New Roman"/>
      <w:b/>
      <w:snapToGrid w:val="0"/>
      <w:sz w:val="28"/>
    </w:rPr>
  </w:style>
  <w:style w:type="character" w:customStyle="1" w:styleId="Kop3Char">
    <w:name w:val="Kop 3 Char"/>
    <w:basedOn w:val="Standaardalinea-lettertype"/>
    <w:link w:val="Kop3"/>
    <w:rsid w:val="00806E0E"/>
    <w:rPr>
      <w:rFonts w:ascii="Arial" w:eastAsia="Times New Roman" w:hAnsi="Arial" w:cs="Times New Roman"/>
      <w:b/>
      <w:snapToGrid w:val="0"/>
    </w:rPr>
  </w:style>
  <w:style w:type="character" w:styleId="Hyperlink">
    <w:name w:val="Hyperlink"/>
    <w:uiPriority w:val="99"/>
    <w:unhideWhenUsed/>
    <w:rsid w:val="00806E0E"/>
    <w:rPr>
      <w:color w:val="0000FF"/>
      <w:u w:val="single"/>
    </w:rPr>
  </w:style>
  <w:style w:type="table" w:styleId="Tabelraster">
    <w:name w:val="Table Grid"/>
    <w:basedOn w:val="Standaardtabel"/>
    <w:uiPriority w:val="59"/>
    <w:rsid w:val="007E6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Standaard"/>
    <w:uiPriority w:val="99"/>
    <w:unhideWhenUsed/>
    <w:rsid w:val="00D22E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D22EEC"/>
    <w:rPr>
      <w:b/>
      <w:bCs/>
    </w:rPr>
  </w:style>
  <w:style w:type="character" w:styleId="Nadruk">
    <w:name w:val="Emphasis"/>
    <w:basedOn w:val="Standaardalinea-lettertype"/>
    <w:uiPriority w:val="20"/>
    <w:qFormat/>
    <w:rsid w:val="00D22E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3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2012-11-01T00:00:00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F72E1E6F.dotm</Template>
  <TotalTime>19</TotalTime>
  <Pages>1</Pages>
  <Words>210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Projectproposal Training of Trainers Oman</vt:lpstr>
    </vt:vector>
  </TitlesOfParts>
  <Company>Nordwin College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Projectproposal Training of Trainers Oman</dc:title>
  <dc:creator>Rinze Fokkema</dc:creator>
  <cp:lastModifiedBy>12vifora</cp:lastModifiedBy>
  <cp:revision>4</cp:revision>
  <cp:lastPrinted>2013-10-17T08:16:00Z</cp:lastPrinted>
  <dcterms:created xsi:type="dcterms:W3CDTF">2013-10-11T14:59:00Z</dcterms:created>
  <dcterms:modified xsi:type="dcterms:W3CDTF">2013-10-17T08:20:00Z</dcterms:modified>
</cp:coreProperties>
</file>